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D56043C"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E1245C">
        <w:rPr>
          <w:rFonts w:ascii="Garamond" w:hAnsi="Garamond"/>
          <w:u w:val="single"/>
        </w:rPr>
        <w:t>1</w:t>
      </w:r>
      <w:r w:rsidR="00BE37ED">
        <w:rPr>
          <w:rFonts w:ascii="Garamond" w:hAnsi="Garamond"/>
          <w:u w:val="single"/>
        </w:rPr>
        <w:t>3</w:t>
      </w:r>
      <w:r w:rsidR="00A51C1B">
        <w:rPr>
          <w:rFonts w:ascii="Garamond" w:hAnsi="Garamond"/>
          <w:u w:val="single"/>
        </w:rPr>
        <w:t>.</w:t>
      </w:r>
      <w:r w:rsidR="00BF1E7A">
        <w:rPr>
          <w:rFonts w:ascii="Garamond" w:hAnsi="Garamond"/>
          <w:u w:val="single"/>
        </w:rPr>
        <w:t>0</w:t>
      </w:r>
      <w:r w:rsidR="00BF1370">
        <w:rPr>
          <w:rFonts w:ascii="Garamond" w:hAnsi="Garamond"/>
          <w:u w:val="single"/>
        </w:rPr>
        <w:t>4</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2276DA">
        <w:rPr>
          <w:rFonts w:ascii="Garamond" w:hAnsi="Garamond"/>
          <w:b/>
          <w:bCs/>
          <w:u w:val="single"/>
        </w:rPr>
        <w:t>8</w:t>
      </w:r>
      <w:r w:rsidR="000A0AD6">
        <w:rPr>
          <w:rFonts w:ascii="Garamond" w:hAnsi="Garamond"/>
          <w:b/>
          <w:bCs/>
          <w:u w:val="single"/>
        </w:rPr>
        <w:t>4</w:t>
      </w:r>
      <w:r w:rsidR="007874A4">
        <w:rPr>
          <w:rFonts w:ascii="Garamond" w:hAnsi="Garamond"/>
          <w:b/>
          <w:bCs/>
          <w:u w:val="single"/>
        </w:rPr>
        <w:t>4</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0DA21C7A" w:rsidR="00533F4F" w:rsidRPr="00933A60" w:rsidRDefault="007874A4" w:rsidP="00364CD7">
      <w:pPr>
        <w:spacing w:after="0"/>
        <w:jc w:val="both"/>
        <w:rPr>
          <w:rFonts w:ascii="Garamond" w:eastAsia="Times New Roman" w:hAnsi="Garamond"/>
          <w:lang w:eastAsia="sl-SI"/>
        </w:rPr>
      </w:pPr>
      <w:r w:rsidRPr="007874A4">
        <w:rPr>
          <w:rFonts w:ascii="Garamond" w:eastAsia="Times New Roman" w:hAnsi="Garamond"/>
          <w:lang w:eastAsia="sl-SI"/>
        </w:rPr>
        <w:drawing>
          <wp:inline distT="0" distB="0" distL="0" distR="0" wp14:anchorId="1F2B319D" wp14:editId="571B1DD7">
            <wp:extent cx="5515745" cy="1143160"/>
            <wp:effectExtent l="0" t="0" r="0" b="0"/>
            <wp:docPr id="148934759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347597" name=""/>
                    <pic:cNvPicPr/>
                  </pic:nvPicPr>
                  <pic:blipFill>
                    <a:blip r:embed="rId13"/>
                    <a:stretch>
                      <a:fillRect/>
                    </a:stretch>
                  </pic:blipFill>
                  <pic:spPr>
                    <a:xfrm>
                      <a:off x="0" y="0"/>
                      <a:ext cx="5515745" cy="1143160"/>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E85D99B"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2276DA">
        <w:rPr>
          <w:rFonts w:ascii="Garamond" w:eastAsia="Times New Roman" w:hAnsi="Garamond"/>
          <w:b/>
          <w:bCs/>
          <w:lang w:eastAsia="sl-SI"/>
        </w:rPr>
        <w:t>8</w:t>
      </w:r>
      <w:r w:rsidR="000A0AD6">
        <w:rPr>
          <w:rFonts w:ascii="Garamond" w:eastAsia="Times New Roman" w:hAnsi="Garamond"/>
          <w:b/>
          <w:bCs/>
          <w:lang w:eastAsia="sl-SI"/>
        </w:rPr>
        <w:t>4</w:t>
      </w:r>
      <w:r w:rsidR="007874A4">
        <w:rPr>
          <w:rFonts w:ascii="Garamond" w:eastAsia="Times New Roman" w:hAnsi="Garamond"/>
          <w:b/>
          <w:bCs/>
          <w:lang w:eastAsia="sl-SI"/>
        </w:rPr>
        <w:t>4</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D120BB">
        <w:rPr>
          <w:rFonts w:ascii="Garamond" w:eastAsia="Times New Roman" w:hAnsi="Garamond"/>
          <w:b/>
          <w:bCs/>
          <w:lang w:eastAsia="sl-SI"/>
        </w:rPr>
        <w:t>5</w:t>
      </w:r>
      <w:r w:rsidR="00272E4B">
        <w:rPr>
          <w:rFonts w:ascii="Garamond" w:eastAsia="Times New Roman" w:hAnsi="Garamond"/>
          <w:b/>
          <w:bCs/>
          <w:lang w:eastAsia="sl-SI"/>
        </w:rPr>
        <w:t>5</w:t>
      </w:r>
      <w:r w:rsidR="007874A4">
        <w:rPr>
          <w:rFonts w:ascii="Garamond" w:eastAsia="Times New Roman" w:hAnsi="Garamond"/>
          <w:b/>
          <w:bCs/>
          <w:lang w:eastAsia="sl-SI"/>
        </w:rPr>
        <w:t>5</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6456C6">
        <w:rPr>
          <w:rFonts w:ascii="Garamond" w:eastAsia="Times New Roman" w:hAnsi="Garamond"/>
          <w:lang w:eastAsia="sl-SI"/>
        </w:rPr>
        <w:t>1</w:t>
      </w:r>
      <w:r w:rsidR="00BE37ED">
        <w:rPr>
          <w:rFonts w:ascii="Garamond" w:eastAsia="Times New Roman" w:hAnsi="Garamond"/>
          <w:lang w:eastAsia="sl-SI"/>
        </w:rPr>
        <w:t>4</w:t>
      </w:r>
      <w:r w:rsidR="00141019">
        <w:rPr>
          <w:rFonts w:ascii="Garamond" w:eastAsia="Times New Roman" w:hAnsi="Garamond"/>
          <w:lang w:eastAsia="sl-SI"/>
        </w:rPr>
        <w:t>.</w:t>
      </w:r>
      <w:r w:rsidR="007450AB">
        <w:rPr>
          <w:rFonts w:ascii="Garamond" w:eastAsia="Times New Roman" w:hAnsi="Garamond"/>
          <w:lang w:eastAsia="sl-SI"/>
        </w:rPr>
        <w:t>0</w:t>
      </w:r>
      <w:r w:rsidR="00BF1370">
        <w:rPr>
          <w:rFonts w:ascii="Garamond" w:eastAsia="Times New Roman" w:hAnsi="Garamond"/>
          <w:lang w:eastAsia="sl-SI"/>
        </w:rPr>
        <w:t>4</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BE37ED" w:rsidRPr="00BE37ED">
        <w:rPr>
          <w:rFonts w:ascii="Garamond" w:eastAsia="Times New Roman" w:hAnsi="Garamond"/>
          <w:lang w:eastAsia="sl-SI"/>
        </w:rPr>
        <w:t>12</w:t>
      </w:r>
      <w:r w:rsidR="000F3AD2" w:rsidRPr="00BE37ED">
        <w:rPr>
          <w:rFonts w:ascii="Garamond" w:eastAsia="Times New Roman" w:hAnsi="Garamond"/>
          <w:lang w:eastAsia="sl-SI"/>
        </w:rPr>
        <w:t>:</w:t>
      </w:r>
      <w:r w:rsidR="00E4567A" w:rsidRPr="00BE37ED">
        <w:rPr>
          <w:rFonts w:ascii="Garamond" w:eastAsia="Times New Roman" w:hAnsi="Garamond"/>
          <w:lang w:eastAsia="sl-SI"/>
        </w:rPr>
        <w:t>0</w:t>
      </w:r>
      <w:r w:rsidR="00E30C4A" w:rsidRPr="00BE37ED">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18A94E" w14:textId="77777777" w:rsidR="00B837DE" w:rsidRDefault="00B837DE" w:rsidP="00E5569B">
      <w:pPr>
        <w:spacing w:after="0"/>
      </w:pPr>
      <w:r>
        <w:separator/>
      </w:r>
    </w:p>
  </w:endnote>
  <w:endnote w:type="continuationSeparator" w:id="0">
    <w:p w14:paraId="451C6654" w14:textId="77777777" w:rsidR="00B837DE" w:rsidRDefault="00B837DE"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C50FB" w14:textId="77777777" w:rsidR="00B837DE" w:rsidRDefault="00B837DE" w:rsidP="00E5569B">
      <w:pPr>
        <w:spacing w:after="0"/>
      </w:pPr>
      <w:r>
        <w:separator/>
      </w:r>
    </w:p>
  </w:footnote>
  <w:footnote w:type="continuationSeparator" w:id="0">
    <w:p w14:paraId="205E4131" w14:textId="77777777" w:rsidR="00B837DE" w:rsidRDefault="00B837DE"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A0B"/>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5C9A"/>
    <w:rsid w:val="00086F8E"/>
    <w:rsid w:val="00087611"/>
    <w:rsid w:val="000929B6"/>
    <w:rsid w:val="00094163"/>
    <w:rsid w:val="00094396"/>
    <w:rsid w:val="000946C1"/>
    <w:rsid w:val="0009493E"/>
    <w:rsid w:val="000950C2"/>
    <w:rsid w:val="000971B8"/>
    <w:rsid w:val="0009725C"/>
    <w:rsid w:val="000A0AD6"/>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E49"/>
    <w:rsid w:val="00142EAB"/>
    <w:rsid w:val="00142FF4"/>
    <w:rsid w:val="0014308F"/>
    <w:rsid w:val="00144233"/>
    <w:rsid w:val="001444D6"/>
    <w:rsid w:val="00146066"/>
    <w:rsid w:val="001462B4"/>
    <w:rsid w:val="00146740"/>
    <w:rsid w:val="00151401"/>
    <w:rsid w:val="0015394E"/>
    <w:rsid w:val="00153A30"/>
    <w:rsid w:val="00153AFC"/>
    <w:rsid w:val="00154BA6"/>
    <w:rsid w:val="0015505F"/>
    <w:rsid w:val="001579E8"/>
    <w:rsid w:val="001608E8"/>
    <w:rsid w:val="00161230"/>
    <w:rsid w:val="001640F1"/>
    <w:rsid w:val="00165852"/>
    <w:rsid w:val="0016719F"/>
    <w:rsid w:val="00167ADC"/>
    <w:rsid w:val="00170DEA"/>
    <w:rsid w:val="0017172F"/>
    <w:rsid w:val="001720A3"/>
    <w:rsid w:val="001722C4"/>
    <w:rsid w:val="00174E82"/>
    <w:rsid w:val="00176EDF"/>
    <w:rsid w:val="00177DFE"/>
    <w:rsid w:val="0018167C"/>
    <w:rsid w:val="00184488"/>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D7A8B"/>
    <w:rsid w:val="001E126B"/>
    <w:rsid w:val="001E165F"/>
    <w:rsid w:val="001E2D4A"/>
    <w:rsid w:val="001E347A"/>
    <w:rsid w:val="001E4957"/>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CC8"/>
    <w:rsid w:val="00214A55"/>
    <w:rsid w:val="0021616A"/>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4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C5436"/>
    <w:rsid w:val="003C7AA3"/>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4FD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7573"/>
    <w:rsid w:val="004E7D52"/>
    <w:rsid w:val="004E7F5D"/>
    <w:rsid w:val="004F0E87"/>
    <w:rsid w:val="004F144C"/>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56C6"/>
    <w:rsid w:val="00646F37"/>
    <w:rsid w:val="00651E3F"/>
    <w:rsid w:val="00652E51"/>
    <w:rsid w:val="00654210"/>
    <w:rsid w:val="00657885"/>
    <w:rsid w:val="0066265F"/>
    <w:rsid w:val="00664BE4"/>
    <w:rsid w:val="0066533B"/>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221"/>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5A20"/>
    <w:rsid w:val="00727068"/>
    <w:rsid w:val="00727676"/>
    <w:rsid w:val="00731421"/>
    <w:rsid w:val="00731544"/>
    <w:rsid w:val="00735E8B"/>
    <w:rsid w:val="00736AB5"/>
    <w:rsid w:val="00737BF1"/>
    <w:rsid w:val="00740BC4"/>
    <w:rsid w:val="0074122E"/>
    <w:rsid w:val="0074211E"/>
    <w:rsid w:val="007425DA"/>
    <w:rsid w:val="00743A74"/>
    <w:rsid w:val="00744AC2"/>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03FE"/>
    <w:rsid w:val="00774C17"/>
    <w:rsid w:val="007777C3"/>
    <w:rsid w:val="00777BA8"/>
    <w:rsid w:val="007801BC"/>
    <w:rsid w:val="00783176"/>
    <w:rsid w:val="007836D1"/>
    <w:rsid w:val="007837E3"/>
    <w:rsid w:val="00784A3A"/>
    <w:rsid w:val="00784DE4"/>
    <w:rsid w:val="0078593D"/>
    <w:rsid w:val="00786A60"/>
    <w:rsid w:val="007874A4"/>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3063"/>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B7A"/>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88E"/>
    <w:rsid w:val="0087713F"/>
    <w:rsid w:val="008803D1"/>
    <w:rsid w:val="00880F3F"/>
    <w:rsid w:val="00881F6B"/>
    <w:rsid w:val="008823D3"/>
    <w:rsid w:val="00882A93"/>
    <w:rsid w:val="0088323F"/>
    <w:rsid w:val="00883AA5"/>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109F"/>
    <w:rsid w:val="008C3010"/>
    <w:rsid w:val="008C48B1"/>
    <w:rsid w:val="008C5605"/>
    <w:rsid w:val="008C64D1"/>
    <w:rsid w:val="008C6C53"/>
    <w:rsid w:val="008C750A"/>
    <w:rsid w:val="008D3F8A"/>
    <w:rsid w:val="008D59ED"/>
    <w:rsid w:val="008D6B17"/>
    <w:rsid w:val="008D74DE"/>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230"/>
    <w:rsid w:val="00985D1C"/>
    <w:rsid w:val="00987237"/>
    <w:rsid w:val="00987518"/>
    <w:rsid w:val="00990F90"/>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D4301"/>
    <w:rsid w:val="009E159C"/>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6280"/>
    <w:rsid w:val="00A56570"/>
    <w:rsid w:val="00A60D2A"/>
    <w:rsid w:val="00A64C2E"/>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0FF0"/>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7DE"/>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37ED"/>
    <w:rsid w:val="00BE5447"/>
    <w:rsid w:val="00BE55AF"/>
    <w:rsid w:val="00BE70C6"/>
    <w:rsid w:val="00BF1370"/>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320F"/>
    <w:rsid w:val="00C43602"/>
    <w:rsid w:val="00C451A2"/>
    <w:rsid w:val="00C45F29"/>
    <w:rsid w:val="00C465F3"/>
    <w:rsid w:val="00C47734"/>
    <w:rsid w:val="00C50A9C"/>
    <w:rsid w:val="00C52796"/>
    <w:rsid w:val="00C5343E"/>
    <w:rsid w:val="00C542D2"/>
    <w:rsid w:val="00C550A9"/>
    <w:rsid w:val="00C57234"/>
    <w:rsid w:val="00C5787C"/>
    <w:rsid w:val="00C6019A"/>
    <w:rsid w:val="00C6137F"/>
    <w:rsid w:val="00C62F34"/>
    <w:rsid w:val="00C636AE"/>
    <w:rsid w:val="00C646D9"/>
    <w:rsid w:val="00C65E71"/>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3745"/>
    <w:rsid w:val="00CC5660"/>
    <w:rsid w:val="00CC7A99"/>
    <w:rsid w:val="00CD30D3"/>
    <w:rsid w:val="00CD3FF1"/>
    <w:rsid w:val="00CD4F30"/>
    <w:rsid w:val="00CD66B7"/>
    <w:rsid w:val="00CD6D4A"/>
    <w:rsid w:val="00CE15E6"/>
    <w:rsid w:val="00CE26B9"/>
    <w:rsid w:val="00CE3CA5"/>
    <w:rsid w:val="00CE549C"/>
    <w:rsid w:val="00CE73D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20BB"/>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F15"/>
    <w:rsid w:val="00D56B21"/>
    <w:rsid w:val="00D56C31"/>
    <w:rsid w:val="00D62C09"/>
    <w:rsid w:val="00D64ADA"/>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E00823"/>
    <w:rsid w:val="00E026E4"/>
    <w:rsid w:val="00E03338"/>
    <w:rsid w:val="00E0463F"/>
    <w:rsid w:val="00E0503F"/>
    <w:rsid w:val="00E0653B"/>
    <w:rsid w:val="00E0659E"/>
    <w:rsid w:val="00E1245C"/>
    <w:rsid w:val="00E12D6B"/>
    <w:rsid w:val="00E135F6"/>
    <w:rsid w:val="00E150A5"/>
    <w:rsid w:val="00E150F4"/>
    <w:rsid w:val="00E15B07"/>
    <w:rsid w:val="00E16CE8"/>
    <w:rsid w:val="00E16E68"/>
    <w:rsid w:val="00E20217"/>
    <w:rsid w:val="00E2088D"/>
    <w:rsid w:val="00E24517"/>
    <w:rsid w:val="00E2473E"/>
    <w:rsid w:val="00E25EA1"/>
    <w:rsid w:val="00E30C4A"/>
    <w:rsid w:val="00E319DF"/>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0EB"/>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1637"/>
    <w:rsid w:val="00F22CB1"/>
    <w:rsid w:val="00F25173"/>
    <w:rsid w:val="00F30F7F"/>
    <w:rsid w:val="00F316B0"/>
    <w:rsid w:val="00F31A21"/>
    <w:rsid w:val="00F31ACC"/>
    <w:rsid w:val="00F321EF"/>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998"/>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0E9A"/>
    <w:rsid w:val="00141168"/>
    <w:rsid w:val="00144233"/>
    <w:rsid w:val="001444D6"/>
    <w:rsid w:val="001450D5"/>
    <w:rsid w:val="00146740"/>
    <w:rsid w:val="00170DEA"/>
    <w:rsid w:val="001720A3"/>
    <w:rsid w:val="00174655"/>
    <w:rsid w:val="0018140E"/>
    <w:rsid w:val="00184488"/>
    <w:rsid w:val="00194CBF"/>
    <w:rsid w:val="001A0C28"/>
    <w:rsid w:val="001A792A"/>
    <w:rsid w:val="001B4DCF"/>
    <w:rsid w:val="001C5E1F"/>
    <w:rsid w:val="001C64A2"/>
    <w:rsid w:val="001D3956"/>
    <w:rsid w:val="001D7A8B"/>
    <w:rsid w:val="001E0AE9"/>
    <w:rsid w:val="001E2979"/>
    <w:rsid w:val="001F6568"/>
    <w:rsid w:val="00205855"/>
    <w:rsid w:val="00210920"/>
    <w:rsid w:val="0021317E"/>
    <w:rsid w:val="00214830"/>
    <w:rsid w:val="00222192"/>
    <w:rsid w:val="002235AE"/>
    <w:rsid w:val="0022498B"/>
    <w:rsid w:val="002307F6"/>
    <w:rsid w:val="002315E6"/>
    <w:rsid w:val="002553B4"/>
    <w:rsid w:val="00261B92"/>
    <w:rsid w:val="0027012E"/>
    <w:rsid w:val="00291755"/>
    <w:rsid w:val="00294C40"/>
    <w:rsid w:val="002A4038"/>
    <w:rsid w:val="002B6E38"/>
    <w:rsid w:val="002B754E"/>
    <w:rsid w:val="002B7FE9"/>
    <w:rsid w:val="002C166D"/>
    <w:rsid w:val="002D196E"/>
    <w:rsid w:val="002D5829"/>
    <w:rsid w:val="002E1F7A"/>
    <w:rsid w:val="002E604E"/>
    <w:rsid w:val="002F42B6"/>
    <w:rsid w:val="002F6B16"/>
    <w:rsid w:val="003026D1"/>
    <w:rsid w:val="003035AC"/>
    <w:rsid w:val="003047EF"/>
    <w:rsid w:val="00306D37"/>
    <w:rsid w:val="00307F2E"/>
    <w:rsid w:val="00313F5C"/>
    <w:rsid w:val="00314048"/>
    <w:rsid w:val="00314B56"/>
    <w:rsid w:val="0031584E"/>
    <w:rsid w:val="003249FA"/>
    <w:rsid w:val="00326A8B"/>
    <w:rsid w:val="00331738"/>
    <w:rsid w:val="00331B4E"/>
    <w:rsid w:val="00331C7B"/>
    <w:rsid w:val="003354D7"/>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1D7B"/>
    <w:rsid w:val="00443F82"/>
    <w:rsid w:val="00454C74"/>
    <w:rsid w:val="004550F0"/>
    <w:rsid w:val="00457646"/>
    <w:rsid w:val="004924AA"/>
    <w:rsid w:val="004A0E91"/>
    <w:rsid w:val="004B70E6"/>
    <w:rsid w:val="004C176A"/>
    <w:rsid w:val="004C75B2"/>
    <w:rsid w:val="004D1292"/>
    <w:rsid w:val="004F7DEA"/>
    <w:rsid w:val="004F7FF9"/>
    <w:rsid w:val="0050509E"/>
    <w:rsid w:val="00505B7C"/>
    <w:rsid w:val="00506752"/>
    <w:rsid w:val="0050765E"/>
    <w:rsid w:val="00514554"/>
    <w:rsid w:val="00522AD5"/>
    <w:rsid w:val="005312AA"/>
    <w:rsid w:val="00533359"/>
    <w:rsid w:val="00533857"/>
    <w:rsid w:val="00536633"/>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37BD5"/>
    <w:rsid w:val="006409D2"/>
    <w:rsid w:val="00651F6F"/>
    <w:rsid w:val="00664BE4"/>
    <w:rsid w:val="00670282"/>
    <w:rsid w:val="0069244C"/>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0FFC"/>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B7A"/>
    <w:rsid w:val="00836F1B"/>
    <w:rsid w:val="00847F44"/>
    <w:rsid w:val="00854302"/>
    <w:rsid w:val="0085448A"/>
    <w:rsid w:val="008546CD"/>
    <w:rsid w:val="00862B8A"/>
    <w:rsid w:val="0087073C"/>
    <w:rsid w:val="00884E23"/>
    <w:rsid w:val="008938CF"/>
    <w:rsid w:val="008952E3"/>
    <w:rsid w:val="00895626"/>
    <w:rsid w:val="008B09CD"/>
    <w:rsid w:val="008D169C"/>
    <w:rsid w:val="008D59ED"/>
    <w:rsid w:val="008F502F"/>
    <w:rsid w:val="00916886"/>
    <w:rsid w:val="00922883"/>
    <w:rsid w:val="00932D5E"/>
    <w:rsid w:val="0093674F"/>
    <w:rsid w:val="00967325"/>
    <w:rsid w:val="00975286"/>
    <w:rsid w:val="00983619"/>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47DB3"/>
    <w:rsid w:val="00A70759"/>
    <w:rsid w:val="00A80FF1"/>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45B6"/>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50A9C"/>
    <w:rsid w:val="00C62F34"/>
    <w:rsid w:val="00C66E24"/>
    <w:rsid w:val="00C7052B"/>
    <w:rsid w:val="00C71B5E"/>
    <w:rsid w:val="00C720BB"/>
    <w:rsid w:val="00C91D46"/>
    <w:rsid w:val="00C92AA3"/>
    <w:rsid w:val="00C965F1"/>
    <w:rsid w:val="00CA18D5"/>
    <w:rsid w:val="00CB1813"/>
    <w:rsid w:val="00CB3F45"/>
    <w:rsid w:val="00CC16F5"/>
    <w:rsid w:val="00CC29D8"/>
    <w:rsid w:val="00CC3745"/>
    <w:rsid w:val="00CC37ED"/>
    <w:rsid w:val="00CC7A99"/>
    <w:rsid w:val="00CD0B53"/>
    <w:rsid w:val="00CD30D3"/>
    <w:rsid w:val="00CE15E6"/>
    <w:rsid w:val="00CE26B9"/>
    <w:rsid w:val="00CE3CA5"/>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771A0"/>
    <w:rsid w:val="00D810A1"/>
    <w:rsid w:val="00D84C80"/>
    <w:rsid w:val="00D94E5C"/>
    <w:rsid w:val="00D9668F"/>
    <w:rsid w:val="00DA0E91"/>
    <w:rsid w:val="00DA37C1"/>
    <w:rsid w:val="00DB7D22"/>
    <w:rsid w:val="00DC3D67"/>
    <w:rsid w:val="00DD4E86"/>
    <w:rsid w:val="00DE176B"/>
    <w:rsid w:val="00DE1A42"/>
    <w:rsid w:val="00DE373B"/>
    <w:rsid w:val="00DF06F5"/>
    <w:rsid w:val="00DF5579"/>
    <w:rsid w:val="00E00823"/>
    <w:rsid w:val="00E0503F"/>
    <w:rsid w:val="00E0653B"/>
    <w:rsid w:val="00E16CE8"/>
    <w:rsid w:val="00E20217"/>
    <w:rsid w:val="00E24390"/>
    <w:rsid w:val="00E2658B"/>
    <w:rsid w:val="00E2678A"/>
    <w:rsid w:val="00E319DF"/>
    <w:rsid w:val="00E444A5"/>
    <w:rsid w:val="00E614AD"/>
    <w:rsid w:val="00E63305"/>
    <w:rsid w:val="00E6457A"/>
    <w:rsid w:val="00E65382"/>
    <w:rsid w:val="00E718D1"/>
    <w:rsid w:val="00E74CB2"/>
    <w:rsid w:val="00E9349F"/>
    <w:rsid w:val="00E966DB"/>
    <w:rsid w:val="00EA6AE2"/>
    <w:rsid w:val="00EA70EB"/>
    <w:rsid w:val="00EB0620"/>
    <w:rsid w:val="00EC0E15"/>
    <w:rsid w:val="00ED2D83"/>
    <w:rsid w:val="00ED772C"/>
    <w:rsid w:val="00EF1693"/>
    <w:rsid w:val="00EF7D5B"/>
    <w:rsid w:val="00F03553"/>
    <w:rsid w:val="00F10618"/>
    <w:rsid w:val="00F2008E"/>
    <w:rsid w:val="00F21637"/>
    <w:rsid w:val="00F252C3"/>
    <w:rsid w:val="00F2602F"/>
    <w:rsid w:val="00F321EF"/>
    <w:rsid w:val="00F32945"/>
    <w:rsid w:val="00F453C5"/>
    <w:rsid w:val="00F520AB"/>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1435</Words>
  <Characters>8180</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2026-04-13T08:19:00Z</cp:lastPrinted>
  <dcterms:created xsi:type="dcterms:W3CDTF">2026-04-13T13:35:00Z</dcterms:created>
  <dcterms:modified xsi:type="dcterms:W3CDTF">2026-04-13T13:35:00Z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